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学生端订书流程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fldChar w:fldCharType="begin"/>
      </w:r>
      <w:r>
        <w:rPr>
          <w:rFonts w:hint="eastAsia"/>
          <w:sz w:val="32"/>
          <w:szCs w:val="40"/>
          <w:lang w:val="en-US" w:eastAsia="zh-CN"/>
        </w:rPr>
        <w:instrText xml:space="preserve"> HYPERLINK "http://www.changxianggu.com" </w:instrText>
      </w:r>
      <w:r>
        <w:rPr>
          <w:rFonts w:hint="eastAsia"/>
          <w:sz w:val="32"/>
          <w:szCs w:val="40"/>
          <w:lang w:val="en-US" w:eastAsia="zh-CN"/>
        </w:rPr>
        <w:fldChar w:fldCharType="separate"/>
      </w:r>
      <w:r>
        <w:rPr>
          <w:rStyle w:val="4"/>
          <w:rFonts w:hint="eastAsia"/>
          <w:sz w:val="32"/>
          <w:szCs w:val="40"/>
          <w:lang w:val="en-US" w:eastAsia="zh-CN"/>
        </w:rPr>
        <w:t>www.changxianggu.com</w:t>
      </w:r>
      <w:r>
        <w:rPr>
          <w:rFonts w:hint="eastAsia"/>
          <w:sz w:val="32"/>
          <w:szCs w:val="40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32"/>
          <w:lang w:val="en-US" w:eastAsia="zh-CN"/>
        </w:rPr>
        <w:t>建议您使用谷歌、火狐浏览器，因兼容问题尽量避免使用IE浏览器。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打开畅想谷官网，点击右上角“</w:t>
      </w:r>
      <w:r>
        <w:rPr>
          <w:rFonts w:hint="eastAsia"/>
          <w:b/>
          <w:bCs/>
          <w:color w:val="C00000"/>
          <w:sz w:val="28"/>
          <w:szCs w:val="36"/>
          <w:lang w:val="en-US" w:eastAsia="zh-CN"/>
        </w:rPr>
        <w:t>登录</w:t>
      </w:r>
      <w:r>
        <w:rPr>
          <w:rFonts w:hint="eastAsia"/>
          <w:sz w:val="28"/>
          <w:szCs w:val="36"/>
          <w:lang w:val="en-US" w:eastAsia="zh-CN"/>
        </w:rPr>
        <w:t>”——</w:t>
      </w:r>
      <w:r>
        <w:rPr>
          <w:rFonts w:hint="eastAsia"/>
          <w:b/>
          <w:bCs/>
          <w:color w:val="C00000"/>
          <w:sz w:val="28"/>
          <w:szCs w:val="36"/>
          <w:lang w:val="en-US" w:eastAsia="zh-CN"/>
        </w:rPr>
        <w:t>学生端</w:t>
      </w:r>
      <w:r>
        <w:rPr>
          <w:rFonts w:hint="eastAsia"/>
          <w:sz w:val="28"/>
          <w:szCs w:val="36"/>
          <w:lang w:val="en-US" w:eastAsia="zh-CN"/>
        </w:rPr>
        <w:t>登录。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drawing>
          <wp:inline distT="0" distB="0" distL="114300" distR="114300">
            <wp:extent cx="5264785" cy="2856230"/>
            <wp:effectExtent l="0" t="0" r="12065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</w:t>
      </w:r>
      <w:r>
        <w:rPr>
          <w:rFonts w:hint="eastAsia"/>
          <w:b/>
          <w:bCs/>
          <w:color w:val="C00000"/>
          <w:sz w:val="28"/>
          <w:szCs w:val="36"/>
          <w:lang w:val="en-US" w:eastAsia="zh-CN"/>
        </w:rPr>
        <w:t>班级账号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班级账号有且只有一个，由</w:t>
      </w: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t>班级负责人统一进行教材的订购。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班级账号由学校进行统一提供，首次登录默认密码123456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drawing>
          <wp:inline distT="0" distB="0" distL="114300" distR="114300">
            <wp:extent cx="5073650" cy="2959100"/>
            <wp:effectExtent l="0" t="0" r="12700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教材预定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585085"/>
            <wp:effectExtent l="0" t="0" r="444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根据实际需求选择教材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615940" cy="2952750"/>
            <wp:effectExtent l="0" t="0" r="381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生成订书单（如果订单修改，可再次生成正确订单即可）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771775"/>
            <wp:effectExtent l="0" t="0" r="889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订单中心查看教材预定信息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128520"/>
            <wp:effectExtent l="0" t="0" r="1016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263650"/>
            <wp:effectExtent l="0" t="0" r="1016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8C05CD"/>
    <w:multiLevelType w:val="singleLevel"/>
    <w:tmpl w:val="D58C05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989AFFA"/>
    <w:multiLevelType w:val="singleLevel"/>
    <w:tmpl w:val="3989AF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01395"/>
    <w:rsid w:val="0BEB6FAA"/>
    <w:rsid w:val="0FAA31FA"/>
    <w:rsid w:val="10EA2C0A"/>
    <w:rsid w:val="1A23013F"/>
    <w:rsid w:val="32541559"/>
    <w:rsid w:val="382C1C63"/>
    <w:rsid w:val="42C6644A"/>
    <w:rsid w:val="4EF01395"/>
    <w:rsid w:val="52433E7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customXml" Target="../customXml/item1.xml"/>
  <Relationship Id="rId12" Type="http://schemas.openxmlformats.org/officeDocument/2006/relationships/numbering" Target="numbering.xml"/>
  <Relationship Id="rId13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_rels/settings.xml.rels><?xml version="1.0" encoding="UTF-8"?>

<Relationships xmlns="http://schemas.openxmlformats.org/package/2006/relationships">
  <Relationship Id="rId1" Type="http://schemas.openxmlformats.org/officeDocument/2006/relationships/attachedTemplate" TargetMode="External" Target="file:///C:/Users/zy/AppData/Roaming/Kingsoft/wps/addons/pool/win-i386/knewfileruby_1.0.0.10/template/wps/0.docx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3</Pages>
  <Words>159</Words>
  <Characters>184</Characters>
  <Lines>0</Lines>
  <Paragraphs>0</Paragraphs>
  <TotalTime>2</TotalTime>
  <ScaleCrop>false</ScaleCrop>
  <LinksUpToDate>false</LinksUpToDate>
  <CharactersWithSpaces>184</CharactersWithSpaces>
  <Application>WPS Office_11.1.0.10577_F1E327BC-269C-435d-A152-05C5408002CA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2018-07-16T01:22:00Z</dcterms:created>
  <dc:creator>湿湿葛葛</dc:creator>
  <lastModifiedBy>十八</lastModifiedBy>
  <dcterms:modified xsi:type="dcterms:W3CDTF">2021-06-25T03:03:44Z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7B85F5C50B4A42D392F356A3C196EBD6</vt:lpwstr>
  </property>
</Properties>
</file>